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601" w:rsidRDefault="006B3601" w:rsidP="006B3601">
      <w:pPr>
        <w:rPr>
          <w:rFonts w:ascii="Arial" w:eastAsia="Times New Roman" w:hAnsi="Arial" w:cs="Arial"/>
          <w:color w:val="000000"/>
          <w:sz w:val="22"/>
          <w:szCs w:val="22"/>
        </w:rPr>
      </w:pPr>
      <w:bookmarkStart w:id="0" w:name="_GoBack"/>
      <w:bookmarkEnd w:id="0"/>
    </w:p>
    <w:p w:rsidR="006B3601" w:rsidRDefault="006B3601" w:rsidP="006B3601">
      <w:pPr>
        <w:rPr>
          <w:rFonts w:ascii="Arial" w:eastAsia="Times New Roman" w:hAnsi="Arial" w:cs="Arial"/>
          <w:color w:val="000000"/>
          <w:sz w:val="22"/>
          <w:szCs w:val="22"/>
        </w:rPr>
      </w:pPr>
    </w:p>
    <w:p w:rsidR="006B3601" w:rsidRDefault="006B3601" w:rsidP="006B3601">
      <w:pPr>
        <w:rPr>
          <w:rFonts w:ascii="Arial" w:eastAsia="Times New Roman" w:hAnsi="Arial" w:cs="Arial"/>
          <w:color w:val="000000"/>
          <w:sz w:val="22"/>
          <w:szCs w:val="22"/>
        </w:rPr>
      </w:pPr>
    </w:p>
    <w:p w:rsidR="006B3601" w:rsidRDefault="006B3601" w:rsidP="006B3601">
      <w:pPr>
        <w:rPr>
          <w:rFonts w:ascii="Arial" w:eastAsia="Times New Roman" w:hAnsi="Arial" w:cs="Arial"/>
          <w:color w:val="000000"/>
          <w:sz w:val="22"/>
          <w:szCs w:val="22"/>
        </w:rPr>
      </w:pPr>
    </w:p>
    <w:p w:rsidR="006B3601" w:rsidRDefault="006B3601" w:rsidP="006B3601">
      <w:pPr>
        <w:rPr>
          <w:rFonts w:ascii="Arial" w:eastAsia="Times New Roman" w:hAnsi="Arial" w:cs="Arial"/>
          <w:color w:val="000000"/>
          <w:sz w:val="22"/>
          <w:szCs w:val="22"/>
        </w:rPr>
      </w:pP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CIAC</w:t>
      </w: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30 realty Drive</w:t>
      </w: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Cheshire, CT 06410</w:t>
      </w:r>
    </w:p>
    <w:p w:rsidR="006B3601" w:rsidRPr="006B3601" w:rsidRDefault="006B3601" w:rsidP="006B3601">
      <w:pPr>
        <w:rPr>
          <w:rFonts w:ascii="Times New Roman" w:eastAsia="Times New Roman" w:hAnsi="Times New Roman" w:cs="Times New Roman"/>
        </w:rPr>
      </w:pP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 xml:space="preserve">RE: Joe </w:t>
      </w:r>
      <w:proofErr w:type="spellStart"/>
      <w:r w:rsidRPr="006B3601">
        <w:rPr>
          <w:rFonts w:ascii="Arial" w:eastAsia="Times New Roman" w:hAnsi="Arial" w:cs="Arial"/>
          <w:color w:val="000000"/>
          <w:sz w:val="22"/>
          <w:szCs w:val="22"/>
        </w:rPr>
        <w:t>DeLucia</w:t>
      </w:r>
      <w:proofErr w:type="spellEnd"/>
    </w:p>
    <w:p w:rsidR="006B3601" w:rsidRPr="006B3601" w:rsidRDefault="006B3601" w:rsidP="006B3601">
      <w:pPr>
        <w:rPr>
          <w:rFonts w:ascii="Times New Roman" w:eastAsia="Times New Roman" w:hAnsi="Times New Roman" w:cs="Times New Roman"/>
        </w:rPr>
      </w:pP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To Whom It May Concern, </w:t>
      </w:r>
    </w:p>
    <w:p w:rsidR="006B3601" w:rsidRPr="006B3601" w:rsidRDefault="006B3601" w:rsidP="006B3601">
      <w:pPr>
        <w:rPr>
          <w:rFonts w:ascii="Times New Roman" w:eastAsia="Times New Roman" w:hAnsi="Times New Roman" w:cs="Times New Roman"/>
        </w:rPr>
      </w:pP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 xml:space="preserve">We would like to appeal the eligibility status of Joe </w:t>
      </w:r>
      <w:proofErr w:type="spellStart"/>
      <w:r w:rsidRPr="006B3601">
        <w:rPr>
          <w:rFonts w:ascii="Arial" w:eastAsia="Times New Roman" w:hAnsi="Arial" w:cs="Arial"/>
          <w:color w:val="000000"/>
          <w:sz w:val="22"/>
          <w:szCs w:val="22"/>
        </w:rPr>
        <w:t>DeLucia</w:t>
      </w:r>
      <w:proofErr w:type="spellEnd"/>
      <w:r w:rsidRPr="006B3601">
        <w:rPr>
          <w:rFonts w:ascii="Arial" w:eastAsia="Times New Roman" w:hAnsi="Arial" w:cs="Arial"/>
          <w:color w:val="000000"/>
          <w:sz w:val="22"/>
          <w:szCs w:val="22"/>
        </w:rPr>
        <w:t xml:space="preserve"> based on a change of address involved in his transfer to Notre Dame. Joe’s transfer to Notre Dame was for academic reasons and his change of address in the result of family circumstances revolving around his father’s obligation to provide primary care for Joe’s grandfather making a formal move to his mom’s address necessary. Please see the old and new address below. Thank you for your consideration. </w:t>
      </w:r>
    </w:p>
    <w:p w:rsidR="006B3601" w:rsidRPr="006B3601" w:rsidRDefault="006B3601" w:rsidP="006B3601">
      <w:pPr>
        <w:rPr>
          <w:rFonts w:ascii="Times New Roman" w:eastAsia="Times New Roman" w:hAnsi="Times New Roman" w:cs="Times New Roman"/>
        </w:rPr>
      </w:pP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Sincerely, </w:t>
      </w:r>
    </w:p>
    <w:p w:rsidR="006B3601" w:rsidRPr="006B3601" w:rsidRDefault="006B3601" w:rsidP="006B3601">
      <w:pPr>
        <w:rPr>
          <w:rFonts w:ascii="Times New Roman" w:eastAsia="Times New Roman" w:hAnsi="Times New Roman" w:cs="Times New Roman"/>
        </w:rPr>
      </w:pPr>
    </w:p>
    <w:p w:rsidR="006B3601" w:rsidRPr="006B3601" w:rsidRDefault="006B3601" w:rsidP="006B3601">
      <w:pPr>
        <w:rPr>
          <w:rFonts w:ascii="Times New Roman" w:eastAsia="Times New Roman" w:hAnsi="Times New Roman" w:cs="Times New Roman"/>
        </w:rPr>
      </w:pPr>
      <w:r w:rsidRPr="006B3601">
        <w:rPr>
          <w:rFonts w:ascii="Comic Sans MS" w:eastAsia="Times New Roman" w:hAnsi="Comic Sans MS" w:cs="Times New Roman"/>
          <w:i/>
          <w:iCs/>
          <w:color w:val="000000"/>
          <w:sz w:val="22"/>
          <w:szCs w:val="22"/>
        </w:rPr>
        <w:t>Jason Shea</w:t>
      </w:r>
    </w:p>
    <w:p w:rsidR="006B3601" w:rsidRPr="006B3601" w:rsidRDefault="006B3601" w:rsidP="006B3601">
      <w:pPr>
        <w:rPr>
          <w:rFonts w:ascii="Times New Roman" w:eastAsia="Times New Roman" w:hAnsi="Times New Roman" w:cs="Times New Roman"/>
        </w:rPr>
      </w:pP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Jason Shea</w:t>
      </w: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Athletic Director</w:t>
      </w: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Notre Dame West Haven</w:t>
      </w:r>
    </w:p>
    <w:p w:rsidR="006B3601" w:rsidRPr="006B3601" w:rsidRDefault="006B3601" w:rsidP="006B3601">
      <w:pPr>
        <w:spacing w:after="240"/>
        <w:rPr>
          <w:rFonts w:ascii="Times New Roman" w:eastAsia="Times New Roman" w:hAnsi="Times New Roman" w:cs="Times New Roman"/>
        </w:rPr>
      </w:pP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Previous Address: 171 Forest Lane, Cheshire, CT</w:t>
      </w:r>
    </w:p>
    <w:p w:rsidR="006B3601" w:rsidRPr="006B3601" w:rsidRDefault="006B3601" w:rsidP="006B3601">
      <w:pPr>
        <w:rPr>
          <w:rFonts w:ascii="Times New Roman" w:eastAsia="Times New Roman" w:hAnsi="Times New Roman" w:cs="Times New Roman"/>
        </w:rPr>
      </w:pPr>
    </w:p>
    <w:p w:rsidR="006B3601" w:rsidRPr="006B3601" w:rsidRDefault="006B3601" w:rsidP="006B3601">
      <w:pPr>
        <w:rPr>
          <w:rFonts w:ascii="Times New Roman" w:eastAsia="Times New Roman" w:hAnsi="Times New Roman" w:cs="Times New Roman"/>
        </w:rPr>
      </w:pPr>
      <w:r w:rsidRPr="006B3601">
        <w:rPr>
          <w:rFonts w:ascii="Arial" w:eastAsia="Times New Roman" w:hAnsi="Arial" w:cs="Arial"/>
          <w:color w:val="000000"/>
          <w:sz w:val="22"/>
          <w:szCs w:val="22"/>
        </w:rPr>
        <w:t>Current Address: 427 Main St, North Woodbury, CT</w:t>
      </w:r>
    </w:p>
    <w:p w:rsidR="001F286E" w:rsidRDefault="00C80EF5"/>
    <w:sectPr w:rsidR="001F286E" w:rsidSect="001C6AB6">
      <w:headerReference w:type="default" r:id="rId6"/>
      <w:footerReference w:type="default" r:id="rId7"/>
      <w:pgSz w:w="12240" w:h="15840"/>
      <w:pgMar w:top="1161" w:right="1440" w:bottom="1440" w:left="1440" w:header="162" w:footer="2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D61" w:rsidRDefault="00E62D61" w:rsidP="001C6AB6">
      <w:r>
        <w:separator/>
      </w:r>
    </w:p>
  </w:endnote>
  <w:endnote w:type="continuationSeparator" w:id="0">
    <w:p w:rsidR="00E62D61" w:rsidRDefault="00E62D61" w:rsidP="001C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AB6" w:rsidRDefault="001C6AB6">
    <w:pPr>
      <w:pStyle w:val="Footer"/>
    </w:pPr>
    <w:r>
      <w:rPr>
        <w:noProof/>
      </w:rPr>
      <w:drawing>
        <wp:inline distT="0" distB="0" distL="0" distR="0" wp14:anchorId="69C42C9B" wp14:editId="25F016BE">
          <wp:extent cx="5943600" cy="241300"/>
          <wp:effectExtent l="0" t="0" r="0" b="12700"/>
          <wp:docPr id="3" name="Picture 3" descr="/Users/sbonaventura/Desktop/  Notre Dame/  ND Logo Marks/  Letterhead_BusinessCards/NEW_Letterhead_Foot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bonaventura/Desktop/  Notre Dame/  ND Logo Marks/  Letterhead_BusinessCards/NEW_Letterhead_Footer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41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D61" w:rsidRDefault="00E62D61" w:rsidP="001C6AB6">
      <w:r>
        <w:separator/>
      </w:r>
    </w:p>
  </w:footnote>
  <w:footnote w:type="continuationSeparator" w:id="0">
    <w:p w:rsidR="00E62D61" w:rsidRDefault="00E62D61" w:rsidP="001C6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AB6" w:rsidRDefault="001C6AB6">
    <w:pPr>
      <w:pStyle w:val="Header"/>
    </w:pPr>
    <w:r>
      <w:rPr>
        <w:noProof/>
      </w:rPr>
      <w:drawing>
        <wp:inline distT="0" distB="0" distL="0" distR="0" wp14:anchorId="10002A9F" wp14:editId="716FD17A">
          <wp:extent cx="5943600" cy="1054100"/>
          <wp:effectExtent l="0" t="0" r="0" b="12700"/>
          <wp:docPr id="2" name="Picture 2" descr="/Users/sbonaventura/Desktop/  Notre Dame/  ND Logo Marks/  Letterhead_BusinessCards/NEW_Letterhead_HEADE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bonaventura/Desktop/  Notre Dame/  ND Logo Marks/  Letterhead_BusinessCards/NEW_Letterhead_HEADER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541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601"/>
    <w:rsid w:val="001C6AB6"/>
    <w:rsid w:val="001E79DA"/>
    <w:rsid w:val="00420200"/>
    <w:rsid w:val="006B3601"/>
    <w:rsid w:val="00A80F27"/>
    <w:rsid w:val="00C80EF5"/>
    <w:rsid w:val="00E62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8B63A6CF-F541-4A72-A8F8-BCAB35E87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AB6"/>
    <w:pPr>
      <w:tabs>
        <w:tab w:val="center" w:pos="4680"/>
        <w:tab w:val="right" w:pos="9360"/>
      </w:tabs>
    </w:pPr>
  </w:style>
  <w:style w:type="character" w:customStyle="1" w:styleId="HeaderChar">
    <w:name w:val="Header Char"/>
    <w:basedOn w:val="DefaultParagraphFont"/>
    <w:link w:val="Header"/>
    <w:uiPriority w:val="99"/>
    <w:rsid w:val="001C6AB6"/>
  </w:style>
  <w:style w:type="paragraph" w:styleId="Footer">
    <w:name w:val="footer"/>
    <w:basedOn w:val="Normal"/>
    <w:link w:val="FooterChar"/>
    <w:uiPriority w:val="99"/>
    <w:unhideWhenUsed/>
    <w:rsid w:val="001C6AB6"/>
    <w:pPr>
      <w:tabs>
        <w:tab w:val="center" w:pos="4680"/>
        <w:tab w:val="right" w:pos="9360"/>
      </w:tabs>
    </w:pPr>
  </w:style>
  <w:style w:type="character" w:customStyle="1" w:styleId="FooterChar">
    <w:name w:val="Footer Char"/>
    <w:basedOn w:val="DefaultParagraphFont"/>
    <w:link w:val="Footer"/>
    <w:uiPriority w:val="99"/>
    <w:rsid w:val="001C6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5637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hea\Downloads\LetterheadTemplate_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LetterheadTemplate_FINAL</Template>
  <TotalTime>0</TotalTime>
  <Pages>1</Pages>
  <Words>109</Words>
  <Characters>623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Shea</dc:creator>
  <cp:keywords/>
  <dc:description/>
  <cp:lastModifiedBy>Greg Simon</cp:lastModifiedBy>
  <cp:revision>2</cp:revision>
  <dcterms:created xsi:type="dcterms:W3CDTF">2020-01-23T18:21:00Z</dcterms:created>
  <dcterms:modified xsi:type="dcterms:W3CDTF">2020-01-23T18:21:00Z</dcterms:modified>
</cp:coreProperties>
</file>